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AA" w:rsidRPr="00DA5539" w:rsidRDefault="003A14AA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Pr="009160B7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1.250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9160B7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19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9160B7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MARÇO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9160B7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3A14AA" w:rsidRPr="0043781D" w:rsidRDefault="003A14AA">
      <w:pPr>
        <w:spacing w:after="0" w:line="200" w:lineRule="exact"/>
        <w:rPr>
          <w:sz w:val="20"/>
          <w:szCs w:val="20"/>
          <w:lang w:val="pt-BR"/>
        </w:rPr>
      </w:pPr>
    </w:p>
    <w:p w:rsidR="003A14AA" w:rsidRPr="0043781D" w:rsidRDefault="003A14AA">
      <w:pPr>
        <w:spacing w:after="0" w:line="200" w:lineRule="exact"/>
        <w:rPr>
          <w:sz w:val="20"/>
          <w:szCs w:val="20"/>
          <w:lang w:val="pt-BR"/>
        </w:rPr>
      </w:pPr>
    </w:p>
    <w:p w:rsidR="003A14AA" w:rsidRDefault="003A14AA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9160B7">
        <w:rPr>
          <w:rFonts w:ascii="Calibri" w:eastAsia="Calibri" w:hAnsi="Calibri" w:cs="Calibri"/>
          <w:noProof/>
          <w:lang w:val="pt-BR"/>
        </w:rPr>
        <w:t>Confere a honraria Diploma de Honra ao Mérito ao 3º Subgrupamento do Corpo de Bombeiros de Araraquara, em razão dos relevantes serviços prestados a nossa cidade.</w:t>
      </w:r>
      <w:bookmarkStart w:id="0" w:name="_GoBack"/>
      <w:bookmarkEnd w:id="0"/>
    </w:p>
    <w:p w:rsidR="003A14AA" w:rsidRPr="0043781D" w:rsidRDefault="003A14AA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3A14AA" w:rsidRPr="0043781D" w:rsidRDefault="003A14AA">
      <w:pPr>
        <w:spacing w:before="3" w:after="0" w:line="130" w:lineRule="exact"/>
        <w:rPr>
          <w:sz w:val="13"/>
          <w:szCs w:val="13"/>
          <w:lang w:val="pt-BR"/>
        </w:rPr>
      </w:pPr>
    </w:p>
    <w:p w:rsidR="003A14AA" w:rsidRPr="00454A5D" w:rsidRDefault="003A14AA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9160B7">
        <w:rPr>
          <w:rFonts w:cstheme="minorHAnsi"/>
          <w:noProof/>
          <w:sz w:val="24"/>
          <w:szCs w:val="24"/>
          <w:lang w:val="pt-BR"/>
        </w:rPr>
        <w:t>9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9160B7">
        <w:rPr>
          <w:rFonts w:cstheme="minorHAnsi"/>
          <w:noProof/>
          <w:sz w:val="24"/>
          <w:szCs w:val="24"/>
          <w:lang w:val="pt-BR"/>
        </w:rPr>
        <w:t>20</w:t>
      </w:r>
      <w:r>
        <w:rPr>
          <w:rFonts w:cstheme="minorHAnsi"/>
          <w:sz w:val="24"/>
          <w:szCs w:val="24"/>
          <w:lang w:val="pt-BR"/>
        </w:rPr>
        <w:t>/</w:t>
      </w:r>
      <w:r w:rsidRPr="009160B7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3A14AA" w:rsidRPr="00DA5539" w:rsidRDefault="003A14AA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3A14AA" w:rsidRPr="0043781D" w:rsidRDefault="003A14AA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9160B7">
        <w:rPr>
          <w:rFonts w:ascii="Calibri" w:eastAsia="Calibri" w:hAnsi="Calibri" w:cs="Calibri"/>
          <w:noProof/>
          <w:sz w:val="24"/>
          <w:szCs w:val="24"/>
          <w:lang w:val="pt-BR"/>
        </w:rPr>
        <w:t>Tendo em vista os expressivos, essenciais e indispensáveis serviços prestados a nossa cidade, fica conferida a honraria Diploma de Honra ao Mérito ao 3º Subgrupamento do Corpo de Bombeiros de Araraquara.</w:t>
      </w:r>
    </w:p>
    <w:p w:rsidR="003A14AA" w:rsidRPr="00C77973" w:rsidRDefault="003A14AA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3A14AA" w:rsidRPr="00C77973" w:rsidRDefault="003A14AA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3A14AA" w:rsidRDefault="003A14AA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</w:p>
    <w:p w:rsidR="003A14AA" w:rsidRPr="0043781D" w:rsidRDefault="003A14AA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9160B7">
        <w:rPr>
          <w:rFonts w:ascii="Calibri" w:hAnsi="Calibri" w:cs="Calibri"/>
          <w:noProof/>
          <w:sz w:val="24"/>
          <w:szCs w:val="24"/>
          <w:lang w:val="pt-BR"/>
        </w:rPr>
        <w:t>19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9160B7">
        <w:rPr>
          <w:rFonts w:ascii="Calibri" w:hAnsi="Calibri" w:cs="Calibri"/>
          <w:noProof/>
          <w:sz w:val="24"/>
          <w:szCs w:val="24"/>
          <w:lang w:val="pt-BR"/>
        </w:rPr>
        <w:t>março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9160B7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3A14AA" w:rsidRDefault="003A14AA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3A14AA" w:rsidRDefault="003A14AA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3A14AA" w:rsidRDefault="003A14AA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3A14AA" w:rsidRDefault="003A14AA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3A14AA" w:rsidRDefault="003A14AA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9160B7">
        <w:rPr>
          <w:rFonts w:ascii="Calibri" w:hAnsi="Calibri" w:cs="Calibri"/>
          <w:noProof/>
          <w:sz w:val="18"/>
          <w:szCs w:val="18"/>
          <w:lang w:val="pt-BR"/>
        </w:rPr>
        <w:t>21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9160B7">
        <w:rPr>
          <w:rFonts w:ascii="Calibri" w:hAnsi="Calibri" w:cs="Calibri"/>
          <w:noProof/>
          <w:sz w:val="18"/>
          <w:szCs w:val="18"/>
          <w:lang w:val="pt-BR"/>
        </w:rPr>
        <w:t>março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9160B7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sectPr w:rsidR="003A14AA" w:rsidSect="003A14AA">
      <w:headerReference w:type="default" r:id="rId7"/>
      <w:footerReference w:type="default" r:id="rId8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2EE" w:rsidRDefault="00D642EE">
      <w:pPr>
        <w:spacing w:after="0" w:line="240" w:lineRule="auto"/>
      </w:pPr>
      <w:r>
        <w:separator/>
      </w:r>
    </w:p>
  </w:endnote>
  <w:endnote w:type="continuationSeparator" w:id="0">
    <w:p w:rsidR="00D642EE" w:rsidRDefault="00D6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D67058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D67058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2EE" w:rsidRDefault="00D642EE">
      <w:pPr>
        <w:spacing w:after="0" w:line="240" w:lineRule="auto"/>
      </w:pPr>
      <w:r>
        <w:separator/>
      </w:r>
    </w:p>
  </w:footnote>
  <w:footnote w:type="continuationSeparator" w:id="0">
    <w:p w:rsidR="00D642EE" w:rsidRDefault="00D64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D67058" w:rsidRDefault="0010502D" w:rsidP="00BE2603">
    <w:pPr>
      <w:jc w:val="center"/>
      <w:rPr>
        <w:rFonts w:ascii="Times New Roman" w:hAnsi="Times New Roman" w:cs="Times New Roman"/>
        <w:smallCaps/>
        <w:sz w:val="44"/>
        <w:szCs w:val="44"/>
        <w:lang w:val="pt-BR"/>
      </w:rPr>
    </w:pPr>
    <w:r w:rsidRPr="00D67058">
      <w:rPr>
        <w:rFonts w:ascii="Times New Roman" w:hAnsi="Times New Roman" w:cs="Times New Roman"/>
        <w:smallCaps/>
        <w:sz w:val="44"/>
        <w:szCs w:val="44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317C1"/>
    <w:rsid w:val="00246605"/>
    <w:rsid w:val="00270610"/>
    <w:rsid w:val="00280B5E"/>
    <w:rsid w:val="00293ABF"/>
    <w:rsid w:val="002C2877"/>
    <w:rsid w:val="002C394B"/>
    <w:rsid w:val="002C6772"/>
    <w:rsid w:val="002E38C0"/>
    <w:rsid w:val="00306229"/>
    <w:rsid w:val="003A14AA"/>
    <w:rsid w:val="003C6DE5"/>
    <w:rsid w:val="003D50C4"/>
    <w:rsid w:val="003F30DB"/>
    <w:rsid w:val="0043781D"/>
    <w:rsid w:val="00443ACF"/>
    <w:rsid w:val="00474E7C"/>
    <w:rsid w:val="004F58EF"/>
    <w:rsid w:val="005011A8"/>
    <w:rsid w:val="0055676E"/>
    <w:rsid w:val="0057657E"/>
    <w:rsid w:val="00584B53"/>
    <w:rsid w:val="005A4D0D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D0932"/>
    <w:rsid w:val="006F317C"/>
    <w:rsid w:val="00702644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56AD3"/>
    <w:rsid w:val="00863333"/>
    <w:rsid w:val="008704E8"/>
    <w:rsid w:val="00894904"/>
    <w:rsid w:val="008E687C"/>
    <w:rsid w:val="008E713F"/>
    <w:rsid w:val="008F2066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81A88"/>
    <w:rsid w:val="00B92FE2"/>
    <w:rsid w:val="00B95C82"/>
    <w:rsid w:val="00BE2603"/>
    <w:rsid w:val="00BF7C91"/>
    <w:rsid w:val="00C05189"/>
    <w:rsid w:val="00C478C6"/>
    <w:rsid w:val="00C56B96"/>
    <w:rsid w:val="00C832FA"/>
    <w:rsid w:val="00CD67CE"/>
    <w:rsid w:val="00D35669"/>
    <w:rsid w:val="00D642EE"/>
    <w:rsid w:val="00D67058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BA6AB-E499-42C7-AF7E-F7C88CA14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2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2</cp:revision>
  <dcterms:created xsi:type="dcterms:W3CDTF">2025-03-19T13:22:00Z</dcterms:created>
  <dcterms:modified xsi:type="dcterms:W3CDTF">2025-03-19T13:24:00Z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